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D616F9" w14:textId="63F307E3" w:rsidR="00511D39" w:rsidRDefault="0073566B" w:rsidP="00511D39">
      <w:pPr>
        <w:pageBreakBefore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</w:t>
      </w:r>
      <w:r w:rsidR="00511D39">
        <w:rPr>
          <w:rFonts w:ascii="黑体" w:eastAsia="黑体" w:hAnsi="黑体" w:hint="eastAsia"/>
          <w:szCs w:val="32"/>
        </w:rPr>
        <w:t>件1</w:t>
      </w:r>
    </w:p>
    <w:p w14:paraId="148C4EEA" w14:textId="0B900CBB" w:rsidR="007129D7" w:rsidRDefault="007129D7" w:rsidP="00511D39">
      <w:pPr>
        <w:ind w:right="948" w:firstLineChars="497" w:firstLine="1570"/>
        <w:jc w:val="right"/>
        <w:rPr>
          <w:rFonts w:ascii="宋体" w:hAnsi="宋体"/>
          <w:color w:val="7F7F7F" w:themeColor="text1" w:themeTint="80"/>
          <w:szCs w:val="32"/>
        </w:rPr>
      </w:pPr>
      <w:r>
        <w:rPr>
          <w:rFonts w:ascii="宋体" w:hAnsi="宋体" w:hint="eastAsia"/>
          <w:color w:val="7F7F7F" w:themeColor="text1" w:themeTint="80"/>
          <w:szCs w:val="32"/>
        </w:rPr>
        <w:t xml:space="preserve">　</w:t>
      </w:r>
    </w:p>
    <w:p w14:paraId="2BC211A8" w14:textId="77777777" w:rsidR="00511D39" w:rsidRPr="00511D39" w:rsidRDefault="00511D39" w:rsidP="00511D39">
      <w:pPr>
        <w:jc w:val="center"/>
        <w:rPr>
          <w:b/>
          <w:sz w:val="52"/>
          <w:szCs w:val="28"/>
        </w:rPr>
      </w:pPr>
      <w:r w:rsidRPr="00511D39">
        <w:rPr>
          <w:rFonts w:hint="eastAsia"/>
          <w:b/>
          <w:sz w:val="52"/>
          <w:szCs w:val="28"/>
        </w:rPr>
        <w:t>诚信承诺书</w:t>
      </w:r>
    </w:p>
    <w:p w14:paraId="4F2C3644" w14:textId="77777777" w:rsidR="00511D39" w:rsidRPr="00C8269D" w:rsidRDefault="00511D39" w:rsidP="00511D39">
      <w:pPr>
        <w:rPr>
          <w:sz w:val="28"/>
          <w:szCs w:val="28"/>
        </w:rPr>
      </w:pPr>
    </w:p>
    <w:p w14:paraId="6E2ABF8B" w14:textId="4D90932A" w:rsidR="00511D39" w:rsidRPr="00511D39" w:rsidRDefault="00511D39" w:rsidP="00511D39">
      <w:pPr>
        <w:ind w:firstLineChars="200" w:firstLine="632"/>
        <w:rPr>
          <w:szCs w:val="28"/>
        </w:rPr>
      </w:pPr>
      <w:r w:rsidRPr="00511D39">
        <w:rPr>
          <w:rFonts w:hint="eastAsia"/>
          <w:szCs w:val="28"/>
        </w:rPr>
        <w:t>本人系</w:t>
      </w:r>
      <w:r w:rsidRPr="00511D39">
        <w:rPr>
          <w:rFonts w:hint="eastAsia"/>
          <w:szCs w:val="28"/>
          <w:u w:val="single"/>
        </w:rPr>
        <w:t xml:space="preserve"> </w:t>
      </w:r>
      <w:r w:rsidRPr="00511D39">
        <w:rPr>
          <w:szCs w:val="28"/>
          <w:u w:val="single"/>
        </w:rPr>
        <w:t xml:space="preserve">                               </w:t>
      </w:r>
      <w:r w:rsidRPr="00511D39">
        <w:rPr>
          <w:rFonts w:hint="eastAsia"/>
          <w:szCs w:val="28"/>
        </w:rPr>
        <w:t>（单位名称）工作人员，现申报</w:t>
      </w:r>
      <w:r w:rsidRPr="00511D39">
        <w:rPr>
          <w:rFonts w:hint="eastAsia"/>
          <w:szCs w:val="28"/>
          <w:u w:val="single"/>
        </w:rPr>
        <w:t xml:space="preserve"> </w:t>
      </w:r>
      <w:r w:rsidRPr="00511D39">
        <w:rPr>
          <w:szCs w:val="28"/>
          <w:u w:val="single"/>
        </w:rPr>
        <w:t xml:space="preserve">        </w:t>
      </w:r>
      <w:r w:rsidRPr="00511D39">
        <w:rPr>
          <w:rFonts w:hint="eastAsia"/>
          <w:szCs w:val="28"/>
        </w:rPr>
        <w:t>年水泥行业优秀总工程师。本人承诺所提交的所有</w:t>
      </w:r>
      <w:r w:rsidR="002C1431">
        <w:rPr>
          <w:rFonts w:hint="eastAsia"/>
          <w:szCs w:val="28"/>
        </w:rPr>
        <w:t>申报</w:t>
      </w:r>
      <w:r w:rsidRPr="00511D39">
        <w:rPr>
          <w:rFonts w:hint="eastAsia"/>
          <w:szCs w:val="28"/>
        </w:rPr>
        <w:t>材料（包括学历、职称、奖励证书及论文、专利等材料）均为真实。如材料提供虚假、失实，本人自愿五年内停止申报水泥行业优秀总工程师。</w:t>
      </w:r>
    </w:p>
    <w:p w14:paraId="79032676" w14:textId="77777777" w:rsidR="00511D39" w:rsidRPr="00511D39" w:rsidRDefault="00511D39" w:rsidP="00511D39">
      <w:pPr>
        <w:rPr>
          <w:szCs w:val="28"/>
        </w:rPr>
      </w:pPr>
    </w:p>
    <w:p w14:paraId="08E77D86" w14:textId="77777777" w:rsidR="00511D39" w:rsidRPr="00511D39" w:rsidRDefault="00511D39" w:rsidP="00511D39">
      <w:pPr>
        <w:rPr>
          <w:szCs w:val="28"/>
        </w:rPr>
      </w:pPr>
    </w:p>
    <w:p w14:paraId="33C72C83" w14:textId="77777777" w:rsidR="00511D39" w:rsidRPr="00511D39" w:rsidRDefault="00511D39" w:rsidP="00511D39">
      <w:pPr>
        <w:rPr>
          <w:szCs w:val="28"/>
        </w:rPr>
      </w:pPr>
    </w:p>
    <w:p w14:paraId="7B036538" w14:textId="77777777" w:rsidR="00511D39" w:rsidRPr="00511D39" w:rsidRDefault="00511D39" w:rsidP="00511D39">
      <w:pPr>
        <w:ind w:firstLineChars="2000" w:firstLine="6317"/>
        <w:jc w:val="left"/>
        <w:rPr>
          <w:szCs w:val="28"/>
        </w:rPr>
      </w:pPr>
      <w:r w:rsidRPr="00511D39">
        <w:rPr>
          <w:rFonts w:hint="eastAsia"/>
          <w:szCs w:val="28"/>
        </w:rPr>
        <w:t>承诺人：</w:t>
      </w:r>
    </w:p>
    <w:p w14:paraId="4C4F080F" w14:textId="77777777" w:rsidR="00511D39" w:rsidRPr="00511D39" w:rsidRDefault="00511D39" w:rsidP="00511D39">
      <w:pPr>
        <w:jc w:val="right"/>
        <w:rPr>
          <w:szCs w:val="28"/>
        </w:rPr>
      </w:pPr>
    </w:p>
    <w:p w14:paraId="0EF504E3" w14:textId="77777777" w:rsidR="00511D39" w:rsidRPr="00511D39" w:rsidRDefault="00511D39" w:rsidP="00511D39">
      <w:pPr>
        <w:jc w:val="right"/>
        <w:rPr>
          <w:szCs w:val="28"/>
        </w:rPr>
      </w:pPr>
      <w:r w:rsidRPr="00511D39">
        <w:rPr>
          <w:rFonts w:hint="eastAsia"/>
          <w:szCs w:val="28"/>
        </w:rPr>
        <w:t>年</w:t>
      </w:r>
      <w:r w:rsidRPr="00511D39">
        <w:rPr>
          <w:rFonts w:hint="eastAsia"/>
          <w:szCs w:val="28"/>
        </w:rPr>
        <w:t xml:space="preserve"> </w:t>
      </w:r>
      <w:r w:rsidRPr="00511D39">
        <w:rPr>
          <w:szCs w:val="28"/>
        </w:rPr>
        <w:t xml:space="preserve">   </w:t>
      </w:r>
      <w:r w:rsidRPr="00511D39">
        <w:rPr>
          <w:rFonts w:hint="eastAsia"/>
          <w:szCs w:val="28"/>
        </w:rPr>
        <w:t>月</w:t>
      </w:r>
      <w:r w:rsidRPr="00511D39">
        <w:rPr>
          <w:rFonts w:hint="eastAsia"/>
          <w:szCs w:val="28"/>
        </w:rPr>
        <w:t xml:space="preserve"> </w:t>
      </w:r>
      <w:r w:rsidRPr="00511D39">
        <w:rPr>
          <w:szCs w:val="28"/>
        </w:rPr>
        <w:t xml:space="preserve">    </w:t>
      </w:r>
      <w:r w:rsidRPr="00511D39">
        <w:rPr>
          <w:rFonts w:hint="eastAsia"/>
          <w:szCs w:val="28"/>
        </w:rPr>
        <w:t>日</w:t>
      </w:r>
    </w:p>
    <w:p w14:paraId="65BC2832" w14:textId="72A9EDE8" w:rsidR="007129D7" w:rsidRDefault="007129D7" w:rsidP="007129D7">
      <w:pPr>
        <w:pageBreakBefore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lastRenderedPageBreak/>
        <w:t>附件</w:t>
      </w:r>
      <w:r w:rsidR="00511D39">
        <w:rPr>
          <w:rFonts w:ascii="黑体" w:eastAsia="黑体" w:hAnsi="黑体"/>
          <w:szCs w:val="32"/>
        </w:rPr>
        <w:t>2</w:t>
      </w:r>
    </w:p>
    <w:p w14:paraId="7E5EE10C" w14:textId="77777777" w:rsidR="007129D7" w:rsidRDefault="007129D7" w:rsidP="007129D7">
      <w:pPr>
        <w:spacing w:afterLines="50" w:after="289"/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水泥行业优秀总工程师申报表（1/2）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737"/>
        <w:gridCol w:w="1063"/>
        <w:gridCol w:w="1785"/>
        <w:gridCol w:w="1943"/>
        <w:gridCol w:w="2013"/>
      </w:tblGrid>
      <w:tr w:rsidR="007129D7" w14:paraId="4926EE18" w14:textId="77777777" w:rsidTr="007129D7">
        <w:trPr>
          <w:cantSplit/>
          <w:trHeight w:val="454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C963A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>姓    名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BF521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7C675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>性    别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55DAD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F7BA9E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  <w:p w14:paraId="00BF3A83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>免冠照片</w:t>
            </w:r>
          </w:p>
          <w:p w14:paraId="4334517D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</w:tr>
      <w:tr w:rsidR="007129D7" w14:paraId="2152A3E9" w14:textId="77777777" w:rsidTr="007129D7">
        <w:trPr>
          <w:cantSplit/>
          <w:trHeight w:hRule="exact" w:val="454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8F12C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>出生年月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918C0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749A8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>文化程度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16594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492DDC5" w14:textId="77777777" w:rsidR="007129D7" w:rsidRDefault="007129D7">
            <w:pPr>
              <w:widowControl/>
              <w:jc w:val="left"/>
              <w:rPr>
                <w:rFonts w:ascii="仿宋" w:hAnsi="仿宋"/>
                <w:color w:val="000000"/>
                <w:sz w:val="24"/>
              </w:rPr>
            </w:pPr>
          </w:p>
        </w:tc>
      </w:tr>
      <w:tr w:rsidR="007129D7" w14:paraId="1E314157" w14:textId="77777777" w:rsidTr="007129D7">
        <w:trPr>
          <w:cantSplit/>
          <w:trHeight w:hRule="exact" w:val="454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6F736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>政治面貌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6BD17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0F98A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>职    称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20957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8CF8CA" w14:textId="77777777" w:rsidR="007129D7" w:rsidRDefault="007129D7">
            <w:pPr>
              <w:widowControl/>
              <w:jc w:val="left"/>
              <w:rPr>
                <w:rFonts w:ascii="仿宋" w:hAnsi="仿宋"/>
                <w:color w:val="000000"/>
                <w:sz w:val="24"/>
              </w:rPr>
            </w:pPr>
          </w:p>
        </w:tc>
      </w:tr>
      <w:tr w:rsidR="007129D7" w14:paraId="200E11BE" w14:textId="77777777" w:rsidTr="007129D7">
        <w:trPr>
          <w:cantSplit/>
          <w:trHeight w:hRule="exact" w:val="454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465EB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>现任职务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6D4DE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12316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>任职时间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BE60B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5253925" w14:textId="77777777" w:rsidR="007129D7" w:rsidRDefault="007129D7">
            <w:pPr>
              <w:widowControl/>
              <w:jc w:val="left"/>
              <w:rPr>
                <w:rFonts w:ascii="仿宋" w:hAnsi="仿宋"/>
                <w:color w:val="000000"/>
                <w:sz w:val="24"/>
              </w:rPr>
            </w:pPr>
          </w:p>
        </w:tc>
      </w:tr>
      <w:tr w:rsidR="007129D7" w14:paraId="7AB887AA" w14:textId="77777777" w:rsidTr="007129D7">
        <w:trPr>
          <w:cantSplit/>
          <w:trHeight w:hRule="exact" w:val="454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B5C92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>手机号码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B2FDE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847E5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color w:val="000000"/>
                <w:sz w:val="22"/>
              </w:rPr>
              <w:t>E-mail（必填）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AD36A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D1D5E53" w14:textId="77777777" w:rsidR="007129D7" w:rsidRDefault="007129D7">
            <w:pPr>
              <w:widowControl/>
              <w:jc w:val="left"/>
              <w:rPr>
                <w:rFonts w:ascii="仿宋" w:hAnsi="仿宋"/>
                <w:color w:val="000000"/>
                <w:sz w:val="24"/>
              </w:rPr>
            </w:pPr>
          </w:p>
        </w:tc>
      </w:tr>
      <w:tr w:rsidR="007129D7" w14:paraId="7EBFB6E6" w14:textId="77777777" w:rsidTr="007129D7">
        <w:trPr>
          <w:cantSplit/>
          <w:trHeight w:val="454"/>
          <w:jc w:val="center"/>
        </w:trPr>
        <w:tc>
          <w:tcPr>
            <w:tcW w:w="92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98C15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" w:hAnsi="仿宋" w:hint="eastAsia"/>
                <w:b/>
                <w:color w:val="000000"/>
                <w:sz w:val="28"/>
                <w:szCs w:val="28"/>
              </w:rPr>
              <w:t>个人简历</w:t>
            </w:r>
          </w:p>
        </w:tc>
      </w:tr>
      <w:tr w:rsidR="007129D7" w14:paraId="415F593C" w14:textId="77777777" w:rsidTr="007129D7">
        <w:trPr>
          <w:cantSplit/>
          <w:trHeight w:hRule="exact" w:val="454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89B61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>起止年月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D9B99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>职务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721BC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>职称</w:t>
            </w:r>
          </w:p>
        </w:tc>
        <w:tc>
          <w:tcPr>
            <w:tcW w:w="3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60B60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>工作单位</w:t>
            </w:r>
          </w:p>
        </w:tc>
      </w:tr>
      <w:tr w:rsidR="007129D7" w14:paraId="5738EA3A" w14:textId="77777777" w:rsidTr="007129D7">
        <w:trPr>
          <w:cantSplit/>
          <w:trHeight w:hRule="exact" w:val="454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F3A47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B6359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F37F5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3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28EB2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</w:rPr>
            </w:pPr>
          </w:p>
        </w:tc>
      </w:tr>
      <w:tr w:rsidR="007129D7" w14:paraId="636AA53B" w14:textId="77777777" w:rsidTr="007129D7">
        <w:trPr>
          <w:cantSplit/>
          <w:trHeight w:hRule="exact" w:val="454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E8950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6A9FD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42648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3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D43B1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</w:rPr>
            </w:pPr>
          </w:p>
        </w:tc>
      </w:tr>
      <w:tr w:rsidR="007129D7" w14:paraId="4CA57AB1" w14:textId="77777777" w:rsidTr="007129D7">
        <w:trPr>
          <w:cantSplit/>
          <w:trHeight w:hRule="exact" w:val="454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1B0AA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31046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40ED8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3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A3DE6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</w:rPr>
            </w:pPr>
          </w:p>
        </w:tc>
      </w:tr>
      <w:tr w:rsidR="007129D7" w14:paraId="4FAF7C22" w14:textId="77777777" w:rsidTr="007129D7">
        <w:trPr>
          <w:cantSplit/>
          <w:trHeight w:hRule="exact" w:val="454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0C5DA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2DEBD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7C862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3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F3BA1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</w:rPr>
            </w:pPr>
          </w:p>
        </w:tc>
      </w:tr>
      <w:tr w:rsidR="007129D7" w14:paraId="6AF28D22" w14:textId="77777777" w:rsidTr="007129D7">
        <w:trPr>
          <w:cantSplit/>
          <w:trHeight w:val="816"/>
          <w:jc w:val="center"/>
        </w:trPr>
        <w:tc>
          <w:tcPr>
            <w:tcW w:w="92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A0CBB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" w:hAnsi="仿宋" w:hint="eastAsia"/>
                <w:b/>
                <w:color w:val="000000"/>
                <w:sz w:val="28"/>
                <w:szCs w:val="28"/>
              </w:rPr>
              <w:t>工作业绩</w:t>
            </w:r>
          </w:p>
          <w:p w14:paraId="40071662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>（重点介绍推广应用节能减排和新技术情况及取得的成果。可另页附后，150字以上）</w:t>
            </w:r>
          </w:p>
        </w:tc>
      </w:tr>
      <w:tr w:rsidR="007129D7" w14:paraId="17C2FCA6" w14:textId="77777777" w:rsidTr="007129D7">
        <w:trPr>
          <w:cantSplit/>
          <w:trHeight w:val="1245"/>
          <w:jc w:val="center"/>
        </w:trPr>
        <w:tc>
          <w:tcPr>
            <w:tcW w:w="92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D41E4" w14:textId="77777777" w:rsidR="007129D7" w:rsidRDefault="007129D7">
            <w:pPr>
              <w:tabs>
                <w:tab w:val="left" w:pos="1395"/>
              </w:tabs>
              <w:spacing w:line="360" w:lineRule="exact"/>
              <w:rPr>
                <w:rFonts w:ascii="仿宋" w:hAnsi="仿宋"/>
                <w:color w:val="000000"/>
                <w:sz w:val="24"/>
              </w:rPr>
            </w:pPr>
          </w:p>
          <w:p w14:paraId="5B75C16F" w14:textId="77777777" w:rsidR="007129D7" w:rsidRDefault="007129D7">
            <w:pPr>
              <w:spacing w:line="360" w:lineRule="exact"/>
              <w:rPr>
                <w:rFonts w:ascii="仿宋" w:hAnsi="仿宋"/>
                <w:color w:val="000000"/>
                <w:sz w:val="24"/>
              </w:rPr>
            </w:pPr>
          </w:p>
          <w:p w14:paraId="4F8AB808" w14:textId="77777777" w:rsidR="007129D7" w:rsidRDefault="007129D7">
            <w:pPr>
              <w:spacing w:line="360" w:lineRule="exact"/>
              <w:rPr>
                <w:rFonts w:ascii="仿宋" w:hAnsi="仿宋"/>
                <w:color w:val="000000"/>
                <w:sz w:val="24"/>
              </w:rPr>
            </w:pPr>
          </w:p>
        </w:tc>
      </w:tr>
      <w:tr w:rsidR="007129D7" w14:paraId="2935DC04" w14:textId="77777777" w:rsidTr="007129D7">
        <w:trPr>
          <w:cantSplit/>
          <w:trHeight w:val="708"/>
          <w:jc w:val="center"/>
        </w:trPr>
        <w:tc>
          <w:tcPr>
            <w:tcW w:w="92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33BCE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" w:hAnsi="仿宋" w:hint="eastAsia"/>
                <w:b/>
                <w:color w:val="000000"/>
                <w:sz w:val="28"/>
                <w:szCs w:val="28"/>
              </w:rPr>
              <w:t>科技成果、论文及获奖情况</w:t>
            </w:r>
          </w:p>
          <w:p w14:paraId="2FFA1CF6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>（取得成果、发表论文、技术报告、企业或个人专利证书、各种奖励等）</w:t>
            </w:r>
          </w:p>
        </w:tc>
      </w:tr>
      <w:tr w:rsidR="007129D7" w14:paraId="708C5C8B" w14:textId="77777777" w:rsidTr="007129D7">
        <w:trPr>
          <w:cantSplit/>
          <w:trHeight w:val="1220"/>
          <w:jc w:val="center"/>
        </w:trPr>
        <w:tc>
          <w:tcPr>
            <w:tcW w:w="92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64658" w14:textId="77777777" w:rsidR="007129D7" w:rsidRDefault="007129D7">
            <w:pPr>
              <w:spacing w:line="360" w:lineRule="exact"/>
              <w:rPr>
                <w:rFonts w:ascii="仿宋" w:hAnsi="仿宋"/>
                <w:color w:val="000000"/>
                <w:sz w:val="24"/>
              </w:rPr>
            </w:pPr>
          </w:p>
          <w:p w14:paraId="2D055CFC" w14:textId="77777777" w:rsidR="007129D7" w:rsidRDefault="007129D7">
            <w:pPr>
              <w:spacing w:line="360" w:lineRule="exact"/>
              <w:rPr>
                <w:rFonts w:ascii="仿宋" w:hAnsi="仿宋"/>
                <w:color w:val="000000"/>
                <w:sz w:val="24"/>
              </w:rPr>
            </w:pPr>
          </w:p>
          <w:p w14:paraId="41CD002C" w14:textId="77777777" w:rsidR="007129D7" w:rsidRDefault="007129D7">
            <w:pPr>
              <w:spacing w:line="360" w:lineRule="exact"/>
              <w:rPr>
                <w:rFonts w:ascii="仿宋" w:hAnsi="仿宋"/>
                <w:color w:val="000000"/>
                <w:sz w:val="24"/>
              </w:rPr>
            </w:pPr>
          </w:p>
        </w:tc>
      </w:tr>
      <w:tr w:rsidR="007129D7" w14:paraId="197239BF" w14:textId="77777777" w:rsidTr="007129D7">
        <w:trPr>
          <w:cantSplit/>
          <w:trHeight w:val="436"/>
          <w:jc w:val="center"/>
        </w:trPr>
        <w:tc>
          <w:tcPr>
            <w:tcW w:w="92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7220D" w14:textId="0F5D8007" w:rsidR="007129D7" w:rsidRDefault="007129D7" w:rsidP="002C1431">
            <w:pPr>
              <w:spacing w:line="360" w:lineRule="exact"/>
              <w:jc w:val="center"/>
              <w:rPr>
                <w:rFonts w:ascii="仿宋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" w:hAnsi="仿宋" w:hint="eastAsia"/>
                <w:b/>
                <w:color w:val="000000"/>
                <w:sz w:val="28"/>
                <w:szCs w:val="28"/>
              </w:rPr>
              <w:t>参加中国水泥协会组织的</w:t>
            </w:r>
            <w:r w:rsidR="002C1431" w:rsidRPr="002C1431">
              <w:rPr>
                <w:rFonts w:ascii="仿宋" w:hAnsi="仿宋" w:hint="eastAsia"/>
                <w:b/>
                <w:color w:val="000000"/>
                <w:sz w:val="28"/>
                <w:szCs w:val="28"/>
              </w:rPr>
              <w:t>活动</w:t>
            </w:r>
          </w:p>
        </w:tc>
      </w:tr>
      <w:tr w:rsidR="002C1431" w14:paraId="0EE118BA" w14:textId="77777777" w:rsidTr="002C1431">
        <w:trPr>
          <w:cantSplit/>
          <w:trHeight w:val="401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E12E0" w14:textId="77777777" w:rsidR="002C1431" w:rsidRDefault="002C1431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>参加时间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8B052" w14:textId="234FB42B" w:rsidR="002C1431" w:rsidRPr="002C1431" w:rsidRDefault="002C1431" w:rsidP="002C1431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  <w:r w:rsidRPr="002C1431">
              <w:rPr>
                <w:rFonts w:ascii="仿宋" w:hAnsi="仿宋" w:hint="eastAsia"/>
                <w:color w:val="000000"/>
                <w:sz w:val="24"/>
              </w:rPr>
              <w:t>活动名称</w:t>
            </w:r>
          </w:p>
        </w:tc>
      </w:tr>
      <w:tr w:rsidR="002C1431" w14:paraId="74573119" w14:textId="77777777" w:rsidTr="002C1431">
        <w:trPr>
          <w:cantSplit/>
          <w:trHeight w:val="421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E505D" w14:textId="77777777" w:rsidR="002C1431" w:rsidRDefault="002C1431">
            <w:pPr>
              <w:spacing w:line="360" w:lineRule="exact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0B39C" w14:textId="77777777" w:rsidR="002C1431" w:rsidRDefault="002C1431">
            <w:pPr>
              <w:spacing w:line="360" w:lineRule="exact"/>
              <w:rPr>
                <w:rFonts w:ascii="仿宋" w:hAnsi="仿宋"/>
                <w:color w:val="000000"/>
                <w:sz w:val="24"/>
              </w:rPr>
            </w:pPr>
          </w:p>
        </w:tc>
      </w:tr>
      <w:tr w:rsidR="002C1431" w14:paraId="337AABBB" w14:textId="77777777" w:rsidTr="002C1431">
        <w:trPr>
          <w:cantSplit/>
          <w:trHeight w:val="421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38C95" w14:textId="77777777" w:rsidR="002C1431" w:rsidRDefault="002C1431">
            <w:pPr>
              <w:spacing w:line="360" w:lineRule="exact"/>
              <w:rPr>
                <w:rFonts w:ascii="仿宋" w:hAnsi="仿宋"/>
                <w:color w:val="000000"/>
                <w:sz w:val="24"/>
              </w:rPr>
            </w:pP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31EA0" w14:textId="77777777" w:rsidR="002C1431" w:rsidRDefault="002C1431">
            <w:pPr>
              <w:spacing w:line="360" w:lineRule="exact"/>
              <w:rPr>
                <w:rFonts w:ascii="仿宋" w:hAnsi="仿宋"/>
                <w:color w:val="000000"/>
                <w:sz w:val="24"/>
              </w:rPr>
            </w:pPr>
          </w:p>
        </w:tc>
      </w:tr>
    </w:tbl>
    <w:p w14:paraId="041AE2FA" w14:textId="77777777" w:rsidR="007129D7" w:rsidRDefault="007129D7" w:rsidP="007129D7">
      <w:pPr>
        <w:adjustRightInd w:val="0"/>
        <w:ind w:firstLineChars="200" w:firstLine="472"/>
        <w:jc w:val="right"/>
        <w:rPr>
          <w:rFonts w:ascii="仿宋" w:hAnsi="仿宋"/>
          <w:sz w:val="28"/>
          <w:szCs w:val="32"/>
        </w:rPr>
      </w:pPr>
      <w:r>
        <w:rPr>
          <w:rFonts w:ascii="仿宋" w:hAnsi="仿宋" w:hint="eastAsia"/>
          <w:color w:val="000000"/>
          <w:sz w:val="24"/>
        </w:rPr>
        <w:t>申报人（签字）：                  年   月   日</w:t>
      </w:r>
    </w:p>
    <w:p w14:paraId="16825396" w14:textId="77777777" w:rsidR="007129D7" w:rsidRDefault="007129D7" w:rsidP="007129D7">
      <w:pPr>
        <w:spacing w:afterLines="50" w:after="289"/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lastRenderedPageBreak/>
        <w:t>水泥行业优秀总工程师申报表(2/2)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28"/>
      </w:tblGrid>
      <w:tr w:rsidR="007129D7" w14:paraId="7F58AA3D" w14:textId="77777777" w:rsidTr="007129D7">
        <w:trPr>
          <w:cantSplit/>
          <w:trHeight w:val="1075"/>
          <w:jc w:val="center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D4EE7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b/>
                <w:color w:val="000000"/>
                <w:sz w:val="28"/>
                <w:szCs w:val="28"/>
              </w:rPr>
              <w:t>所在单位推荐意见</w:t>
            </w:r>
          </w:p>
        </w:tc>
      </w:tr>
      <w:tr w:rsidR="007129D7" w14:paraId="5F7D6F46" w14:textId="77777777" w:rsidTr="007129D7">
        <w:trPr>
          <w:cantSplit/>
          <w:trHeight w:val="4419"/>
          <w:jc w:val="center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7DA74" w14:textId="77777777" w:rsidR="007129D7" w:rsidRDefault="007129D7">
            <w:pPr>
              <w:spacing w:line="440" w:lineRule="exact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 xml:space="preserve">      </w:t>
            </w:r>
          </w:p>
          <w:p w14:paraId="01D44406" w14:textId="77777777" w:rsidR="007129D7" w:rsidRDefault="007129D7">
            <w:pPr>
              <w:spacing w:line="440" w:lineRule="exact"/>
              <w:rPr>
                <w:rFonts w:ascii="仿宋" w:hAnsi="仿宋"/>
                <w:color w:val="000000"/>
                <w:sz w:val="24"/>
              </w:rPr>
            </w:pPr>
          </w:p>
          <w:p w14:paraId="47425047" w14:textId="77777777" w:rsidR="007129D7" w:rsidRDefault="007129D7">
            <w:pPr>
              <w:spacing w:line="440" w:lineRule="exact"/>
              <w:rPr>
                <w:rFonts w:ascii="仿宋" w:hAnsi="仿宋"/>
                <w:color w:val="000000"/>
                <w:sz w:val="24"/>
              </w:rPr>
            </w:pPr>
          </w:p>
          <w:p w14:paraId="560E932E" w14:textId="77777777" w:rsidR="007129D7" w:rsidRDefault="007129D7">
            <w:pPr>
              <w:spacing w:line="440" w:lineRule="exact"/>
              <w:rPr>
                <w:rFonts w:ascii="仿宋" w:hAnsi="仿宋"/>
                <w:color w:val="000000"/>
                <w:sz w:val="24"/>
              </w:rPr>
            </w:pPr>
          </w:p>
          <w:p w14:paraId="08311EF6" w14:textId="77777777" w:rsidR="007129D7" w:rsidRDefault="007129D7">
            <w:pPr>
              <w:spacing w:line="440" w:lineRule="exact"/>
              <w:ind w:firstLineChars="2100" w:firstLine="4953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>年   月   日（章）</w:t>
            </w:r>
          </w:p>
        </w:tc>
      </w:tr>
      <w:tr w:rsidR="007129D7" w14:paraId="51748D83" w14:textId="77777777" w:rsidTr="007129D7">
        <w:trPr>
          <w:cantSplit/>
          <w:trHeight w:val="1089"/>
          <w:jc w:val="center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2BB33" w14:textId="77777777" w:rsidR="007129D7" w:rsidRDefault="007129D7">
            <w:pPr>
              <w:spacing w:line="360" w:lineRule="exact"/>
              <w:jc w:val="center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b/>
                <w:color w:val="000000"/>
                <w:sz w:val="28"/>
                <w:szCs w:val="28"/>
              </w:rPr>
              <w:t>省级行业协会意见</w:t>
            </w:r>
          </w:p>
        </w:tc>
      </w:tr>
      <w:tr w:rsidR="007129D7" w14:paraId="7B5658F5" w14:textId="77777777" w:rsidTr="007129D7">
        <w:trPr>
          <w:cantSplit/>
          <w:trHeight w:val="4920"/>
          <w:jc w:val="center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5A956" w14:textId="77777777" w:rsidR="007129D7" w:rsidRDefault="007129D7">
            <w:pPr>
              <w:spacing w:line="440" w:lineRule="exact"/>
              <w:rPr>
                <w:rFonts w:ascii="仿宋" w:hAnsi="仿宋"/>
                <w:color w:val="000000"/>
                <w:sz w:val="24"/>
              </w:rPr>
            </w:pPr>
          </w:p>
          <w:p w14:paraId="7A1E44C5" w14:textId="77777777" w:rsidR="007129D7" w:rsidRDefault="007129D7">
            <w:pPr>
              <w:spacing w:line="440" w:lineRule="exact"/>
              <w:rPr>
                <w:rFonts w:ascii="仿宋" w:hAnsi="仿宋"/>
                <w:color w:val="000000"/>
                <w:sz w:val="24"/>
              </w:rPr>
            </w:pPr>
          </w:p>
          <w:p w14:paraId="76413592" w14:textId="77777777" w:rsidR="007129D7" w:rsidRDefault="007129D7">
            <w:pPr>
              <w:spacing w:line="440" w:lineRule="exact"/>
              <w:rPr>
                <w:rFonts w:ascii="仿宋" w:hAnsi="仿宋"/>
                <w:color w:val="000000"/>
                <w:sz w:val="24"/>
              </w:rPr>
            </w:pPr>
          </w:p>
          <w:p w14:paraId="3EB1138E" w14:textId="77777777" w:rsidR="007129D7" w:rsidRDefault="007129D7">
            <w:pPr>
              <w:spacing w:line="440" w:lineRule="exact"/>
              <w:rPr>
                <w:rFonts w:ascii="仿宋" w:hAnsi="仿宋"/>
                <w:color w:val="000000"/>
                <w:sz w:val="24"/>
              </w:rPr>
            </w:pPr>
          </w:p>
          <w:p w14:paraId="2A480F9F" w14:textId="77777777" w:rsidR="007129D7" w:rsidRDefault="007129D7">
            <w:pPr>
              <w:spacing w:line="440" w:lineRule="exact"/>
              <w:rPr>
                <w:rFonts w:ascii="仿宋" w:hAnsi="仿宋"/>
                <w:color w:val="000000"/>
                <w:sz w:val="24"/>
              </w:rPr>
            </w:pPr>
          </w:p>
          <w:p w14:paraId="298C02DB" w14:textId="77777777" w:rsidR="007129D7" w:rsidRDefault="007129D7">
            <w:pPr>
              <w:tabs>
                <w:tab w:val="left" w:pos="5085"/>
              </w:tabs>
              <w:spacing w:line="440" w:lineRule="exact"/>
              <w:rPr>
                <w:rFonts w:ascii="仿宋" w:hAnsi="仿宋"/>
                <w:color w:val="000000"/>
                <w:sz w:val="24"/>
              </w:rPr>
            </w:pPr>
            <w:r>
              <w:rPr>
                <w:rFonts w:ascii="仿宋" w:hAnsi="仿宋" w:hint="eastAsia"/>
                <w:color w:val="000000"/>
                <w:sz w:val="24"/>
              </w:rPr>
              <w:t xml:space="preserve">                                          年   月   日（章）</w:t>
            </w:r>
          </w:p>
        </w:tc>
      </w:tr>
    </w:tbl>
    <w:p w14:paraId="3A9FA132" w14:textId="77777777" w:rsidR="007129D7" w:rsidRDefault="007129D7" w:rsidP="007129D7">
      <w:pPr>
        <w:widowControl/>
        <w:jc w:val="left"/>
        <w:rPr>
          <w:rFonts w:ascii="宋体" w:hAnsi="宋体"/>
          <w:sz w:val="28"/>
          <w:szCs w:val="28"/>
        </w:rPr>
        <w:sectPr w:rsidR="007129D7">
          <w:pgSz w:w="11906" w:h="16838"/>
          <w:pgMar w:top="2098" w:right="1474" w:bottom="1985" w:left="1588" w:header="851" w:footer="1418" w:gutter="0"/>
          <w:pgNumType w:fmt="numberInDash"/>
          <w:cols w:space="720"/>
          <w:docGrid w:type="linesAndChars" w:linePitch="579" w:charSpace="-849"/>
        </w:sectPr>
      </w:pPr>
    </w:p>
    <w:p w14:paraId="18F7CE1D" w14:textId="04377B20" w:rsidR="007129D7" w:rsidRDefault="007129D7" w:rsidP="007129D7">
      <w:pPr>
        <w:pageBreakBefore/>
        <w:rPr>
          <w:rFonts w:ascii="宋体" w:eastAsia="宋体" w:hAnsi="宋体"/>
          <w:b/>
          <w:sz w:val="36"/>
          <w:szCs w:val="36"/>
        </w:rPr>
      </w:pPr>
      <w:r>
        <w:rPr>
          <w:rFonts w:ascii="黑体" w:eastAsia="黑体" w:hAnsi="黑体" w:hint="eastAsia"/>
          <w:szCs w:val="32"/>
        </w:rPr>
        <w:lastRenderedPageBreak/>
        <w:t>附件</w:t>
      </w:r>
      <w:r w:rsidR="00511D39">
        <w:rPr>
          <w:rFonts w:ascii="黑体" w:eastAsia="黑体" w:hAnsi="黑体"/>
          <w:szCs w:val="32"/>
        </w:rPr>
        <w:t>3</w:t>
      </w:r>
      <w:r>
        <w:rPr>
          <w:rFonts w:ascii="黑体" w:eastAsia="黑体" w:hAnsi="黑体" w:hint="eastAsia"/>
          <w:szCs w:val="32"/>
        </w:rPr>
        <w:t xml:space="preserve">                   </w:t>
      </w:r>
      <w:r>
        <w:rPr>
          <w:rFonts w:ascii="宋体" w:eastAsia="宋体" w:hAnsi="宋体" w:hint="eastAsia"/>
          <w:b/>
          <w:sz w:val="36"/>
          <w:szCs w:val="36"/>
        </w:rPr>
        <w:t>202</w:t>
      </w:r>
      <w:r w:rsidR="006F0CC9">
        <w:rPr>
          <w:rFonts w:ascii="宋体" w:eastAsia="宋体" w:hAnsi="宋体"/>
          <w:b/>
          <w:sz w:val="36"/>
          <w:szCs w:val="36"/>
        </w:rPr>
        <w:t>4</w:t>
      </w:r>
      <w:bookmarkStart w:id="0" w:name="_GoBack"/>
      <w:bookmarkEnd w:id="0"/>
      <w:r>
        <w:rPr>
          <w:rFonts w:ascii="宋体" w:eastAsia="宋体" w:hAnsi="宋体" w:hint="eastAsia"/>
          <w:b/>
          <w:sz w:val="36"/>
          <w:szCs w:val="36"/>
        </w:rPr>
        <w:t>年所属水泥企业生产情况表</w:t>
      </w:r>
    </w:p>
    <w:tbl>
      <w:tblPr>
        <w:tblW w:w="141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7"/>
        <w:gridCol w:w="1259"/>
        <w:gridCol w:w="899"/>
        <w:gridCol w:w="300"/>
        <w:gridCol w:w="1160"/>
        <w:gridCol w:w="700"/>
        <w:gridCol w:w="540"/>
        <w:gridCol w:w="720"/>
        <w:gridCol w:w="540"/>
        <w:gridCol w:w="1080"/>
        <w:gridCol w:w="20"/>
        <w:gridCol w:w="1420"/>
        <w:gridCol w:w="334"/>
        <w:gridCol w:w="746"/>
        <w:gridCol w:w="740"/>
        <w:gridCol w:w="1780"/>
      </w:tblGrid>
      <w:tr w:rsidR="007129D7" w14:paraId="3673E756" w14:textId="77777777" w:rsidTr="007129D7">
        <w:trPr>
          <w:trHeight w:val="397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AE4EE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企 业 名 称</w:t>
            </w: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D79B8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35A0A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经济类型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21571" w14:textId="77777777" w:rsidR="007129D7" w:rsidRDefault="007129D7">
            <w:pPr>
              <w:spacing w:line="380" w:lineRule="exact"/>
              <w:ind w:firstLineChars="200" w:firstLine="412"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 xml:space="preserve">国有企业□   集体企业□   民营企业□  </w:t>
            </w:r>
          </w:p>
          <w:p w14:paraId="6C6D416D" w14:textId="77777777" w:rsidR="007129D7" w:rsidRDefault="007129D7">
            <w:pPr>
              <w:spacing w:line="380" w:lineRule="exact"/>
              <w:ind w:firstLineChars="200" w:firstLine="412"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外商独资□   中外合资□   港澳台投资□</w:t>
            </w:r>
          </w:p>
        </w:tc>
      </w:tr>
      <w:tr w:rsidR="007129D7" w14:paraId="497EDAB6" w14:textId="77777777" w:rsidTr="007129D7">
        <w:trPr>
          <w:cantSplit/>
          <w:trHeight w:val="397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EA816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企业详细地址</w:t>
            </w: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FF4C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9065D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企业形式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5EC16" w14:textId="77777777" w:rsidR="007129D7" w:rsidRDefault="007129D7">
            <w:pPr>
              <w:spacing w:line="380" w:lineRule="exact"/>
              <w:ind w:firstLineChars="100" w:firstLine="206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有限责任□  股份有限□  股份合作制□  个人独资□</w:t>
            </w:r>
          </w:p>
        </w:tc>
      </w:tr>
      <w:tr w:rsidR="007129D7" w14:paraId="61E5736C" w14:textId="77777777" w:rsidTr="007129D7">
        <w:trPr>
          <w:cantSplit/>
          <w:trHeight w:val="397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96657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企业全员人数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7D27F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 xml:space="preserve">　　　　</w:t>
            </w:r>
          </w:p>
        </w:tc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3497F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生产人员数</w:t>
            </w:r>
          </w:p>
        </w:tc>
        <w:tc>
          <w:tcPr>
            <w:tcW w:w="1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749D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17EF4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管理人员数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04144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49363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技术人员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713F4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</w:tr>
      <w:tr w:rsidR="007129D7" w14:paraId="6924AF88" w14:textId="77777777" w:rsidTr="007129D7">
        <w:trPr>
          <w:cantSplit/>
          <w:trHeight w:val="397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9D2C5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熟料总产能</w:t>
            </w:r>
          </w:p>
        </w:tc>
        <w:tc>
          <w:tcPr>
            <w:tcW w:w="3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7B5EB" w14:textId="77777777" w:rsidR="007129D7" w:rsidRDefault="007129D7">
            <w:pPr>
              <w:spacing w:line="380" w:lineRule="exact"/>
              <w:ind w:right="480" w:firstLineChars="700" w:firstLine="1441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万吨/年</w:t>
            </w:r>
          </w:p>
        </w:tc>
        <w:tc>
          <w:tcPr>
            <w:tcW w:w="1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AD6DB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水泥总产能</w:t>
            </w:r>
          </w:p>
        </w:tc>
        <w:tc>
          <w:tcPr>
            <w:tcW w:w="3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16B44" w14:textId="77777777" w:rsidR="007129D7" w:rsidRDefault="007129D7">
            <w:pPr>
              <w:spacing w:line="380" w:lineRule="exact"/>
              <w:ind w:firstLineChars="500" w:firstLine="1029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 xml:space="preserve">  万吨/年</w:t>
            </w:r>
          </w:p>
        </w:tc>
        <w:tc>
          <w:tcPr>
            <w:tcW w:w="14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D1C7F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产品注册商标</w:t>
            </w:r>
          </w:p>
        </w:tc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AF34D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</w:tr>
      <w:tr w:rsidR="007129D7" w14:paraId="7B83EE9F" w14:textId="77777777" w:rsidTr="007129D7">
        <w:trPr>
          <w:cantSplit/>
          <w:trHeight w:val="397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ED716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熟料实际总产量</w:t>
            </w:r>
          </w:p>
        </w:tc>
        <w:tc>
          <w:tcPr>
            <w:tcW w:w="3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E494D" w14:textId="77777777" w:rsidR="007129D7" w:rsidRDefault="007129D7">
            <w:pPr>
              <w:spacing w:line="380" w:lineRule="exact"/>
              <w:ind w:right="480" w:firstLineChars="550" w:firstLine="1132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 xml:space="preserve">   万吨/年</w:t>
            </w:r>
          </w:p>
        </w:tc>
        <w:tc>
          <w:tcPr>
            <w:tcW w:w="1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ECE6F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水泥实际总产量</w:t>
            </w:r>
          </w:p>
        </w:tc>
        <w:tc>
          <w:tcPr>
            <w:tcW w:w="3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272C2" w14:textId="77777777" w:rsidR="007129D7" w:rsidRDefault="007129D7">
            <w:pPr>
              <w:spacing w:line="380" w:lineRule="exact"/>
              <w:ind w:firstLineChars="500" w:firstLine="1029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 xml:space="preserve">  万吨/年</w:t>
            </w:r>
          </w:p>
        </w:tc>
        <w:tc>
          <w:tcPr>
            <w:tcW w:w="43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94EAC" w14:textId="77777777" w:rsidR="007129D7" w:rsidRDefault="007129D7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C004B" w14:textId="77777777" w:rsidR="007129D7" w:rsidRDefault="007129D7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</w:tr>
      <w:tr w:rsidR="007129D7" w14:paraId="1DE1F836" w14:textId="77777777" w:rsidTr="007129D7">
        <w:trPr>
          <w:cantSplit/>
          <w:trHeight w:val="397"/>
          <w:jc w:val="center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63E81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年销售水泥、</w:t>
            </w:r>
          </w:p>
          <w:p w14:paraId="60788E56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熟料（万吨）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97148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P.O52.5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B8A2E" w14:textId="77777777" w:rsidR="007129D7" w:rsidRDefault="007129D7">
            <w:pPr>
              <w:spacing w:line="380" w:lineRule="exact"/>
              <w:ind w:left="52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P.O42.5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0FB4D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P.C42.5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584BB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P.S32.5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19F8D" w14:textId="77777777" w:rsidR="007129D7" w:rsidRDefault="007129D7">
            <w:pPr>
              <w:spacing w:line="380" w:lineRule="exact"/>
              <w:ind w:left="12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  <w:highlight w:val="yellow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P.F32.5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29EBE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P.P32.5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240CA8A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熟料</w:t>
            </w:r>
          </w:p>
        </w:tc>
        <w:tc>
          <w:tcPr>
            <w:tcW w:w="18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6CD6C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散装/袋装</w:t>
            </w:r>
          </w:p>
          <w:p w14:paraId="4C239867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水泥比例</w:t>
            </w:r>
          </w:p>
        </w:tc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A7E0A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</w:tr>
      <w:tr w:rsidR="007129D7" w14:paraId="1EE8F4BC" w14:textId="77777777" w:rsidTr="007129D7">
        <w:trPr>
          <w:cantSplit/>
          <w:trHeight w:val="39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BFA66" w14:textId="77777777" w:rsidR="007129D7" w:rsidRDefault="007129D7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1D92B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536B6" w14:textId="77777777" w:rsidR="007129D7" w:rsidRDefault="007129D7">
            <w:pPr>
              <w:spacing w:line="380" w:lineRule="exact"/>
              <w:ind w:firstLineChars="150" w:firstLine="309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0E597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4CD44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3637A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BF486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06ACF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460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E4E88" w14:textId="77777777" w:rsidR="007129D7" w:rsidRDefault="007129D7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78E3F" w14:textId="77777777" w:rsidR="007129D7" w:rsidRDefault="007129D7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</w:tr>
      <w:tr w:rsidR="007129D7" w14:paraId="30BD5D22" w14:textId="77777777" w:rsidTr="007129D7">
        <w:trPr>
          <w:cantSplit/>
          <w:trHeight w:val="397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18EB6" w14:textId="77777777" w:rsidR="007129D7" w:rsidRDefault="007129D7">
            <w:pPr>
              <w:tabs>
                <w:tab w:val="left" w:pos="740"/>
              </w:tabs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 xml:space="preserve">  企业资产总额</w:t>
            </w: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CC1B8" w14:textId="77777777" w:rsidR="007129D7" w:rsidRDefault="007129D7">
            <w:pPr>
              <w:spacing w:line="380" w:lineRule="exact"/>
              <w:ind w:firstLineChars="500" w:firstLine="1029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万元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0955F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其中固定资产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F3C12" w14:textId="77777777" w:rsidR="007129D7" w:rsidRDefault="007129D7">
            <w:pPr>
              <w:spacing w:line="380" w:lineRule="exact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万元</w:t>
            </w: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06137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其中流动资产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E83A6" w14:textId="77777777" w:rsidR="007129D7" w:rsidRDefault="007129D7">
            <w:pPr>
              <w:spacing w:line="380" w:lineRule="exact"/>
              <w:ind w:firstLineChars="350" w:firstLine="720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万元</w:t>
            </w:r>
          </w:p>
        </w:tc>
      </w:tr>
      <w:tr w:rsidR="007129D7" w14:paraId="356F2B82" w14:textId="77777777" w:rsidTr="007129D7">
        <w:trPr>
          <w:cantSplit/>
          <w:trHeight w:val="397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AB56B" w14:textId="77777777" w:rsidR="007129D7" w:rsidRDefault="007129D7">
            <w:pPr>
              <w:tabs>
                <w:tab w:val="left" w:pos="740"/>
              </w:tabs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全年销售总额</w:t>
            </w: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EC26F" w14:textId="77777777" w:rsidR="007129D7" w:rsidRDefault="007129D7">
            <w:pPr>
              <w:spacing w:line="380" w:lineRule="exact"/>
              <w:ind w:firstLineChars="500" w:firstLine="1029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万元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5D9D7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袋装水泥平均售价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2EBD0" w14:textId="77777777" w:rsidR="007129D7" w:rsidRDefault="007129D7">
            <w:pPr>
              <w:spacing w:line="380" w:lineRule="exact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元/吨</w:t>
            </w: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D7B2E" w14:textId="77777777" w:rsidR="007129D7" w:rsidRDefault="007129D7">
            <w:pPr>
              <w:spacing w:line="380" w:lineRule="exact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散装水泥平均售价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B6DC6" w14:textId="77777777" w:rsidR="007129D7" w:rsidRDefault="007129D7">
            <w:pPr>
              <w:spacing w:line="380" w:lineRule="exact"/>
              <w:ind w:firstLineChars="350" w:firstLine="720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元/吨</w:t>
            </w:r>
          </w:p>
        </w:tc>
      </w:tr>
      <w:tr w:rsidR="007129D7" w14:paraId="3CBBBD62" w14:textId="77777777" w:rsidTr="007129D7">
        <w:trPr>
          <w:trHeight w:val="397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4E742" w14:textId="77777777" w:rsidR="007129D7" w:rsidRDefault="007129D7">
            <w:pPr>
              <w:tabs>
                <w:tab w:val="left" w:pos="720"/>
              </w:tabs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生产用电均价</w:t>
            </w: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C8877F6" w14:textId="77777777" w:rsidR="007129D7" w:rsidRDefault="007129D7">
            <w:pPr>
              <w:spacing w:line="380" w:lineRule="exact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元/kWh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EFFEA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熟料平均生产成本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CB543" w14:textId="77777777" w:rsidR="007129D7" w:rsidRDefault="007129D7">
            <w:pPr>
              <w:spacing w:line="380" w:lineRule="exact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元/吨</w:t>
            </w: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28B8D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平均销售成本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0939C" w14:textId="77777777" w:rsidR="007129D7" w:rsidRDefault="007129D7">
            <w:pPr>
              <w:spacing w:line="380" w:lineRule="exact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元/吨</w:t>
            </w:r>
          </w:p>
        </w:tc>
      </w:tr>
      <w:tr w:rsidR="007129D7" w14:paraId="0B73218D" w14:textId="77777777" w:rsidTr="007129D7">
        <w:trPr>
          <w:cantSplit/>
          <w:trHeight w:val="397"/>
          <w:jc w:val="center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D4028" w14:textId="77777777" w:rsidR="007129D7" w:rsidRDefault="007129D7">
            <w:pPr>
              <w:tabs>
                <w:tab w:val="left" w:pos="720"/>
              </w:tabs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熟料生产线数</w:t>
            </w: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972F30E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700t/d—≤2000t/d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34697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2000t/d—≤5000t/d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7D4EB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5000t/d—≤8000t/d</w:t>
            </w: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FE87B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＞8000t/d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6777F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机械化立窑</w:t>
            </w:r>
          </w:p>
        </w:tc>
      </w:tr>
      <w:tr w:rsidR="007129D7" w14:paraId="3A0EE860" w14:textId="77777777" w:rsidTr="007129D7">
        <w:trPr>
          <w:cantSplit/>
          <w:trHeight w:val="39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ACC9A" w14:textId="77777777" w:rsidR="007129D7" w:rsidRDefault="007129D7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81A7F" w14:textId="77777777" w:rsidR="007129D7" w:rsidRDefault="007129D7">
            <w:pPr>
              <w:spacing w:line="380" w:lineRule="exact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条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D38DA" w14:textId="77777777" w:rsidR="007129D7" w:rsidRDefault="007129D7">
            <w:pPr>
              <w:spacing w:line="380" w:lineRule="exact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条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ADE4E" w14:textId="77777777" w:rsidR="007129D7" w:rsidRDefault="007129D7">
            <w:pPr>
              <w:spacing w:line="380" w:lineRule="exact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条</w:t>
            </w: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F51BE" w14:textId="77777777" w:rsidR="007129D7" w:rsidRDefault="007129D7">
            <w:pPr>
              <w:spacing w:line="380" w:lineRule="exact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条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FC614" w14:textId="77777777" w:rsidR="007129D7" w:rsidRDefault="007129D7">
            <w:pPr>
              <w:spacing w:line="380" w:lineRule="exact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条</w:t>
            </w:r>
          </w:p>
        </w:tc>
      </w:tr>
      <w:tr w:rsidR="007129D7" w14:paraId="375F6181" w14:textId="77777777" w:rsidTr="007129D7">
        <w:trPr>
          <w:cantSplit/>
          <w:trHeight w:val="397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56F22" w14:textId="77777777" w:rsidR="007129D7" w:rsidRDefault="007129D7">
            <w:pPr>
              <w:tabs>
                <w:tab w:val="left" w:pos="720"/>
              </w:tabs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是否带余热发电</w:t>
            </w: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AB55766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6BB0D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290C6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8FED4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4F172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</w:tr>
      <w:tr w:rsidR="007129D7" w14:paraId="3C0D9865" w14:textId="77777777" w:rsidTr="007129D7">
        <w:trPr>
          <w:cantSplit/>
          <w:trHeight w:val="397"/>
          <w:jc w:val="center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C6974" w14:textId="77777777" w:rsidR="007129D7" w:rsidRDefault="007129D7">
            <w:pPr>
              <w:tabs>
                <w:tab w:val="left" w:pos="720"/>
              </w:tabs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能耗指标情况</w:t>
            </w: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FD66DF0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熟料平均热耗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4987B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熟料平均实物煤耗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A901C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熟料平均电耗</w:t>
            </w: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74B74" w14:textId="77777777" w:rsidR="007129D7" w:rsidRDefault="007129D7">
            <w:pPr>
              <w:spacing w:line="380" w:lineRule="exact"/>
              <w:jc w:val="center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水泥平均综合电耗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66D58" w14:textId="77777777" w:rsidR="007129D7" w:rsidRDefault="007129D7">
            <w:pPr>
              <w:spacing w:line="380" w:lineRule="exac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熟料平均综合能耗</w:t>
            </w:r>
          </w:p>
        </w:tc>
      </w:tr>
      <w:tr w:rsidR="007129D7" w14:paraId="568B33D0" w14:textId="77777777" w:rsidTr="007129D7">
        <w:trPr>
          <w:cantSplit/>
          <w:trHeight w:val="39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C22D8" w14:textId="77777777" w:rsidR="007129D7" w:rsidRDefault="007129D7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1B59A" w14:textId="77777777" w:rsidR="007129D7" w:rsidRDefault="007129D7">
            <w:pPr>
              <w:spacing w:line="380" w:lineRule="exact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kJ/kg.cl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0959C" w14:textId="77777777" w:rsidR="007129D7" w:rsidRDefault="007129D7">
            <w:pPr>
              <w:spacing w:line="380" w:lineRule="exact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kg/t.cl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85225" w14:textId="77777777" w:rsidR="007129D7" w:rsidRDefault="007129D7">
            <w:pPr>
              <w:spacing w:line="380" w:lineRule="exact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kWh/t.cl</w:t>
            </w: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4326E" w14:textId="77777777" w:rsidR="007129D7" w:rsidRDefault="007129D7">
            <w:pPr>
              <w:spacing w:line="380" w:lineRule="exact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kWh/t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F6965" w14:textId="77777777" w:rsidR="007129D7" w:rsidRDefault="007129D7">
            <w:pPr>
              <w:spacing w:line="380" w:lineRule="exact"/>
              <w:jc w:val="righ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kgce/t.cl</w:t>
            </w:r>
          </w:p>
        </w:tc>
      </w:tr>
      <w:tr w:rsidR="007129D7" w14:paraId="79A3B6DF" w14:textId="77777777" w:rsidTr="007129D7">
        <w:trPr>
          <w:cantSplit/>
          <w:trHeight w:val="39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F9086" w14:textId="77777777" w:rsidR="007129D7" w:rsidRDefault="007129D7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835FA" w14:textId="77777777" w:rsidR="007129D7" w:rsidRDefault="007129D7">
            <w:pPr>
              <w:spacing w:line="380" w:lineRule="exact"/>
              <w:ind w:right="480"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B94BB" w14:textId="77777777" w:rsidR="007129D7" w:rsidRDefault="007129D7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5ACC4" w14:textId="77777777" w:rsidR="007129D7" w:rsidRDefault="007129D7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1A514" w14:textId="77777777" w:rsidR="007129D7" w:rsidRDefault="007129D7">
            <w:pPr>
              <w:spacing w:line="380" w:lineRule="exact"/>
              <w:ind w:right="960"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6F437" w14:textId="77777777" w:rsidR="007129D7" w:rsidRDefault="007129D7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</w:tr>
      <w:tr w:rsidR="007129D7" w14:paraId="7A903898" w14:textId="77777777" w:rsidTr="007129D7">
        <w:trPr>
          <w:cantSplit/>
          <w:trHeight w:val="39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B8180" w14:textId="77777777" w:rsidR="007129D7" w:rsidRDefault="007129D7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3C1FA" w14:textId="77777777" w:rsidR="007129D7" w:rsidRDefault="007129D7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>备注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54951" w14:textId="77777777" w:rsidR="007129D7" w:rsidRDefault="007129D7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A9CCA" w14:textId="77777777" w:rsidR="007129D7" w:rsidRDefault="007129D7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DCEAC" w14:textId="77777777" w:rsidR="007129D7" w:rsidRDefault="007129D7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E556E" w14:textId="77777777" w:rsidR="007129D7" w:rsidRDefault="007129D7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sz w:val="21"/>
                <w:szCs w:val="21"/>
              </w:rPr>
            </w:pPr>
          </w:p>
        </w:tc>
      </w:tr>
    </w:tbl>
    <w:p w14:paraId="09D8250B" w14:textId="77777777" w:rsidR="007129D7" w:rsidRDefault="007129D7" w:rsidP="007129D7">
      <w:pPr>
        <w:rPr>
          <w:bCs/>
          <w:color w:val="000000"/>
          <w:sz w:val="24"/>
          <w:szCs w:val="28"/>
        </w:rPr>
      </w:pPr>
      <w:r>
        <w:rPr>
          <w:rFonts w:hint="eastAsia"/>
          <w:bCs/>
          <w:color w:val="000000"/>
          <w:sz w:val="24"/>
          <w:szCs w:val="28"/>
        </w:rPr>
        <w:t>填表日期：</w:t>
      </w:r>
      <w:r>
        <w:rPr>
          <w:bCs/>
          <w:color w:val="000000"/>
          <w:sz w:val="24"/>
          <w:szCs w:val="28"/>
        </w:rPr>
        <w:t xml:space="preserve">                                    </w:t>
      </w:r>
      <w:r>
        <w:rPr>
          <w:rFonts w:hint="eastAsia"/>
          <w:bCs/>
          <w:color w:val="000000"/>
          <w:sz w:val="24"/>
          <w:szCs w:val="28"/>
        </w:rPr>
        <w:t>填表人：</w:t>
      </w:r>
      <w:r>
        <w:rPr>
          <w:bCs/>
          <w:color w:val="000000"/>
          <w:sz w:val="24"/>
          <w:szCs w:val="28"/>
        </w:rPr>
        <w:t xml:space="preserve">                                 </w:t>
      </w:r>
      <w:r>
        <w:rPr>
          <w:rFonts w:hint="eastAsia"/>
          <w:bCs/>
          <w:color w:val="000000"/>
          <w:sz w:val="24"/>
          <w:szCs w:val="28"/>
        </w:rPr>
        <w:t>单位盖章：</w:t>
      </w:r>
    </w:p>
    <w:p w14:paraId="4411DA5B" w14:textId="77777777" w:rsidR="007129D7" w:rsidRDefault="007129D7" w:rsidP="007129D7">
      <w:pPr>
        <w:widowControl/>
        <w:jc w:val="left"/>
        <w:rPr>
          <w:rFonts w:ascii="黑体" w:eastAsia="黑体" w:hAnsi="黑体"/>
          <w:szCs w:val="32"/>
        </w:rPr>
        <w:sectPr w:rsidR="007129D7">
          <w:pgSz w:w="16838" w:h="11906" w:orient="landscape"/>
          <w:pgMar w:top="1588" w:right="2269" w:bottom="1474" w:left="1985" w:header="851" w:footer="1418" w:gutter="0"/>
          <w:pgNumType w:fmt="numberInDash"/>
          <w:cols w:space="720"/>
          <w:docGrid w:type="linesAndChars" w:linePitch="579" w:charSpace="-849"/>
        </w:sectPr>
      </w:pPr>
    </w:p>
    <w:p w14:paraId="7BF2BA35" w14:textId="6264184D" w:rsidR="007129D7" w:rsidRDefault="007129D7" w:rsidP="007129D7">
      <w:pPr>
        <w:pageBreakBefore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lastRenderedPageBreak/>
        <w:t>附件</w:t>
      </w:r>
      <w:r w:rsidR="00511D39">
        <w:rPr>
          <w:rFonts w:ascii="黑体" w:eastAsia="黑体" w:hAnsi="黑体"/>
          <w:szCs w:val="32"/>
        </w:rPr>
        <w:t>4</w:t>
      </w:r>
    </w:p>
    <w:p w14:paraId="29DE8BB3" w14:textId="77777777" w:rsidR="007129D7" w:rsidRDefault="007129D7" w:rsidP="007129D7">
      <w:pPr>
        <w:spacing w:afterLines="50" w:after="289"/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行业先进技术（新技术）推广应用情况表</w:t>
      </w:r>
    </w:p>
    <w:tbl>
      <w:tblPr>
        <w:tblW w:w="143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52"/>
        <w:gridCol w:w="3992"/>
        <w:gridCol w:w="4109"/>
        <w:gridCol w:w="3817"/>
      </w:tblGrid>
      <w:tr w:rsidR="007129D7" w14:paraId="4076C292" w14:textId="77777777" w:rsidTr="007129D7">
        <w:trPr>
          <w:cantSplit/>
          <w:jc w:val="center"/>
        </w:trPr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2306" w14:textId="77777777" w:rsidR="007129D7" w:rsidRDefault="007129D7">
            <w:pPr>
              <w:spacing w:line="4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新技术名称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68495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  <w:p w14:paraId="2CB91515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A8F02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3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D2B66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 w:rsidR="007129D7" w14:paraId="3BEFFC2B" w14:textId="77777777" w:rsidTr="007129D7">
        <w:trPr>
          <w:cantSplit/>
          <w:trHeight w:val="662"/>
          <w:jc w:val="center"/>
        </w:trPr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31EB3" w14:textId="77777777" w:rsidR="007129D7" w:rsidRDefault="007129D7">
            <w:pPr>
              <w:spacing w:line="400" w:lineRule="exact"/>
              <w:ind w:right="48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采用时间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D93B1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7BEE7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3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34FF9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 w:rsidR="007129D7" w14:paraId="59204758" w14:textId="77777777" w:rsidTr="007129D7">
        <w:trPr>
          <w:cantSplit/>
          <w:jc w:val="center"/>
        </w:trPr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9C914" w14:textId="77777777" w:rsidR="007129D7" w:rsidRDefault="007129D7">
            <w:pPr>
              <w:spacing w:line="4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使用效果</w:t>
            </w:r>
          </w:p>
          <w:p w14:paraId="0C93B460" w14:textId="77777777" w:rsidR="007129D7" w:rsidRDefault="007129D7"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  <w:p w14:paraId="197B6B85" w14:textId="77777777" w:rsidR="007129D7" w:rsidRDefault="007129D7">
            <w:pPr>
              <w:spacing w:line="4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（增产、节能、</w:t>
            </w:r>
          </w:p>
          <w:p w14:paraId="2ED8857A" w14:textId="77777777" w:rsidR="007129D7" w:rsidRDefault="007129D7">
            <w:pPr>
              <w:spacing w:line="4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环保、减排、</w:t>
            </w:r>
          </w:p>
          <w:p w14:paraId="43856556" w14:textId="77777777" w:rsidR="007129D7" w:rsidRDefault="007129D7">
            <w:pPr>
              <w:spacing w:line="4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经济和社会效益）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D656D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  <w:p w14:paraId="1E78EC34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  <w:p w14:paraId="200A460F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  <w:p w14:paraId="452E65A5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  <w:p w14:paraId="1FFE4DA0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  <w:p w14:paraId="79F4AF10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D0501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  <w:p w14:paraId="31E5CB82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  <w:p w14:paraId="57BD1364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  <w:p w14:paraId="0B9DC304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  <w:p w14:paraId="3E4F2235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3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0161B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  <w:p w14:paraId="3BBCF542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  <w:p w14:paraId="5B19AABC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  <w:p w14:paraId="02B7CC43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  <w:p w14:paraId="6023D146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 w:rsidR="007129D7" w14:paraId="143FC599" w14:textId="77777777" w:rsidTr="007129D7">
        <w:trPr>
          <w:cantSplit/>
          <w:jc w:val="center"/>
        </w:trPr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DCE70" w14:textId="77777777" w:rsidR="007129D7" w:rsidRDefault="007129D7">
            <w:pPr>
              <w:spacing w:line="4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本人所起作用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585DE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  <w:p w14:paraId="0FAD4DB3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A7A69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3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6D255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 w:rsidR="007129D7" w14:paraId="64321280" w14:textId="77777777" w:rsidTr="007129D7">
        <w:trPr>
          <w:cantSplit/>
          <w:trHeight w:val="1163"/>
          <w:jc w:val="center"/>
        </w:trPr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C3354" w14:textId="77777777" w:rsidR="007129D7" w:rsidRDefault="007129D7">
            <w:pPr>
              <w:spacing w:line="4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财务证明（盖章）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18EC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  <w:p w14:paraId="50BAF5DE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72136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3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1ED1C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 w:rsidR="007129D7" w14:paraId="5FE2B2D2" w14:textId="77777777" w:rsidTr="007129D7">
        <w:trPr>
          <w:cantSplit/>
          <w:trHeight w:val="607"/>
          <w:jc w:val="center"/>
        </w:trPr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CB5B4" w14:textId="77777777" w:rsidR="007129D7" w:rsidRDefault="007129D7">
            <w:pPr>
              <w:spacing w:line="4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3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3A83C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9EAB9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3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EAEC0" w14:textId="77777777" w:rsidR="007129D7" w:rsidRDefault="007129D7"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</w:tbl>
    <w:p w14:paraId="0E69DD4D" w14:textId="3287FEC0" w:rsidR="00695117" w:rsidRPr="00D0622A" w:rsidRDefault="007129D7" w:rsidP="00D0622A">
      <w:pPr>
        <w:rPr>
          <w:rFonts w:ascii="Calibri" w:eastAsia="宋体" w:hAnsi="Calibri"/>
          <w:b/>
          <w:sz w:val="36"/>
          <w:szCs w:val="36"/>
        </w:rPr>
      </w:pPr>
      <w:r>
        <w:rPr>
          <w:rFonts w:hint="eastAsia"/>
          <w:bCs/>
          <w:color w:val="000000"/>
          <w:sz w:val="24"/>
          <w:szCs w:val="28"/>
        </w:rPr>
        <w:t>填表日期：</w:t>
      </w:r>
      <w:r>
        <w:rPr>
          <w:bCs/>
          <w:color w:val="000000"/>
          <w:sz w:val="24"/>
          <w:szCs w:val="28"/>
        </w:rPr>
        <w:t xml:space="preserve">                                    </w:t>
      </w:r>
      <w:r>
        <w:rPr>
          <w:rFonts w:hint="eastAsia"/>
          <w:bCs/>
          <w:color w:val="000000"/>
          <w:sz w:val="24"/>
          <w:szCs w:val="28"/>
        </w:rPr>
        <w:t>填表人：</w:t>
      </w:r>
      <w:r>
        <w:rPr>
          <w:bCs/>
          <w:color w:val="000000"/>
          <w:sz w:val="24"/>
          <w:szCs w:val="28"/>
        </w:rPr>
        <w:t xml:space="preserve">                                 </w:t>
      </w:r>
      <w:r>
        <w:rPr>
          <w:rFonts w:hint="eastAsia"/>
          <w:bCs/>
          <w:color w:val="000000"/>
          <w:sz w:val="24"/>
          <w:szCs w:val="28"/>
        </w:rPr>
        <w:t>单位盖章：</w:t>
      </w:r>
    </w:p>
    <w:sectPr w:rsidR="00695117" w:rsidRPr="00D0622A" w:rsidSect="00695117">
      <w:footerReference w:type="even" r:id="rId8"/>
      <w:footerReference w:type="default" r:id="rId9"/>
      <w:pgSz w:w="16838" w:h="11906" w:orient="landscape" w:code="9"/>
      <w:pgMar w:top="1588" w:right="2098" w:bottom="1474" w:left="1985" w:header="851" w:footer="1418" w:gutter="0"/>
      <w:pgNumType w:fmt="numberInDash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969737" w14:textId="77777777" w:rsidR="00F164E2" w:rsidRDefault="00F164E2" w:rsidP="0007339D">
      <w:r>
        <w:separator/>
      </w:r>
    </w:p>
  </w:endnote>
  <w:endnote w:type="continuationSeparator" w:id="0">
    <w:p w14:paraId="3405EA56" w14:textId="77777777" w:rsidR="00F164E2" w:rsidRDefault="00F164E2" w:rsidP="00073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70C529" w14:textId="77777777" w:rsidR="0007339D" w:rsidRDefault="0007339D" w:rsidP="00030937">
    <w:pPr>
      <w:pStyle w:val="a4"/>
      <w:jc w:val="center"/>
    </w:pPr>
    <w:r w:rsidRPr="00F25432">
      <w:rPr>
        <w:rFonts w:ascii="宋体" w:eastAsia="宋体" w:hAnsi="宋体"/>
        <w:sz w:val="28"/>
        <w:szCs w:val="28"/>
      </w:rPr>
      <w:fldChar w:fldCharType="begin"/>
    </w:r>
    <w:r w:rsidRPr="00F25432">
      <w:rPr>
        <w:rFonts w:ascii="宋体" w:eastAsia="宋体" w:hAnsi="宋体"/>
        <w:sz w:val="28"/>
        <w:szCs w:val="28"/>
      </w:rPr>
      <w:instrText>PAGE   \* MERGEFORMAT</w:instrText>
    </w:r>
    <w:r w:rsidRPr="00F25432">
      <w:rPr>
        <w:rFonts w:ascii="宋体" w:eastAsia="宋体" w:hAnsi="宋体"/>
        <w:sz w:val="28"/>
        <w:szCs w:val="28"/>
      </w:rPr>
      <w:fldChar w:fldCharType="separate"/>
    </w:r>
    <w:r w:rsidR="0073566B" w:rsidRPr="0073566B">
      <w:rPr>
        <w:rFonts w:ascii="宋体" w:eastAsia="宋体" w:hAnsi="宋体"/>
        <w:noProof/>
        <w:sz w:val="28"/>
        <w:szCs w:val="28"/>
        <w:lang w:val="zh-CN"/>
      </w:rPr>
      <w:t>-</w:t>
    </w:r>
    <w:r w:rsidR="0073566B">
      <w:rPr>
        <w:rFonts w:ascii="宋体" w:eastAsia="宋体" w:hAnsi="宋体"/>
        <w:noProof/>
        <w:sz w:val="28"/>
        <w:szCs w:val="28"/>
      </w:rPr>
      <w:t xml:space="preserve"> 6 -</w:t>
    </w:r>
    <w:r w:rsidRPr="00F25432">
      <w:rPr>
        <w:rFonts w:ascii="宋体" w:eastAsia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F5377F" w14:textId="77777777" w:rsidR="0007339D" w:rsidRPr="00F25432" w:rsidRDefault="0007339D" w:rsidP="00030937">
    <w:pPr>
      <w:pStyle w:val="a4"/>
      <w:jc w:val="center"/>
      <w:rPr>
        <w:rFonts w:ascii="宋体" w:eastAsia="宋体" w:hAnsi="宋体"/>
        <w:sz w:val="28"/>
        <w:szCs w:val="28"/>
      </w:rPr>
    </w:pPr>
    <w:r w:rsidRPr="00F25432">
      <w:rPr>
        <w:rFonts w:ascii="宋体" w:eastAsia="宋体" w:hAnsi="宋体"/>
        <w:sz w:val="28"/>
        <w:szCs w:val="28"/>
      </w:rPr>
      <w:fldChar w:fldCharType="begin"/>
    </w:r>
    <w:r w:rsidRPr="00F25432">
      <w:rPr>
        <w:rFonts w:ascii="宋体" w:eastAsia="宋体" w:hAnsi="宋体"/>
        <w:sz w:val="28"/>
        <w:szCs w:val="28"/>
      </w:rPr>
      <w:instrText>PAGE   \* MERGEFORMAT</w:instrText>
    </w:r>
    <w:r w:rsidRPr="00F25432">
      <w:rPr>
        <w:rFonts w:ascii="宋体" w:eastAsia="宋体" w:hAnsi="宋体"/>
        <w:sz w:val="28"/>
        <w:szCs w:val="28"/>
      </w:rPr>
      <w:fldChar w:fldCharType="separate"/>
    </w:r>
    <w:r w:rsidR="006F0CC9" w:rsidRPr="006F0CC9">
      <w:rPr>
        <w:rFonts w:ascii="宋体" w:eastAsia="宋体" w:hAnsi="宋体"/>
        <w:noProof/>
        <w:sz w:val="28"/>
        <w:szCs w:val="28"/>
        <w:lang w:val="zh-CN"/>
      </w:rPr>
      <w:t>-</w:t>
    </w:r>
    <w:r w:rsidR="006F0CC9">
      <w:rPr>
        <w:rFonts w:ascii="宋体" w:eastAsia="宋体" w:hAnsi="宋体"/>
        <w:noProof/>
        <w:sz w:val="28"/>
        <w:szCs w:val="28"/>
      </w:rPr>
      <w:t xml:space="preserve"> 5 -</w:t>
    </w:r>
    <w:r w:rsidRPr="00F25432">
      <w:rPr>
        <w:rFonts w:ascii="宋体" w:eastAsia="宋体" w:hAnsi="宋体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09C83B" w14:textId="77777777" w:rsidR="00F164E2" w:rsidRDefault="00F164E2" w:rsidP="0007339D">
      <w:r>
        <w:separator/>
      </w:r>
    </w:p>
  </w:footnote>
  <w:footnote w:type="continuationSeparator" w:id="0">
    <w:p w14:paraId="041524D0" w14:textId="77777777" w:rsidR="00F164E2" w:rsidRDefault="00F164E2" w:rsidP="000733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1B1D3E"/>
    <w:multiLevelType w:val="hybridMultilevel"/>
    <w:tmpl w:val="4D0E8172"/>
    <w:lvl w:ilvl="0" w:tplc="CC00A1F8">
      <w:start w:val="1"/>
      <w:numFmt w:val="japaneseCounting"/>
      <w:lvlText w:val="%1、"/>
      <w:lvlJc w:val="left"/>
      <w:pPr>
        <w:ind w:left="134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attachedTemplate r:id="rId1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E8F"/>
    <w:rsid w:val="00030937"/>
    <w:rsid w:val="00054EBD"/>
    <w:rsid w:val="0007339D"/>
    <w:rsid w:val="00092369"/>
    <w:rsid w:val="000B17C9"/>
    <w:rsid w:val="000E0CB6"/>
    <w:rsid w:val="00150B0C"/>
    <w:rsid w:val="00150BC0"/>
    <w:rsid w:val="001726E4"/>
    <w:rsid w:val="001C253A"/>
    <w:rsid w:val="001D59CA"/>
    <w:rsid w:val="001D78E1"/>
    <w:rsid w:val="002115AA"/>
    <w:rsid w:val="00235C82"/>
    <w:rsid w:val="00251577"/>
    <w:rsid w:val="00287964"/>
    <w:rsid w:val="002A5314"/>
    <w:rsid w:val="002C1431"/>
    <w:rsid w:val="002F4096"/>
    <w:rsid w:val="00336E56"/>
    <w:rsid w:val="003D16F0"/>
    <w:rsid w:val="0041476B"/>
    <w:rsid w:val="00414F3B"/>
    <w:rsid w:val="004516E9"/>
    <w:rsid w:val="00465C8F"/>
    <w:rsid w:val="00491C8C"/>
    <w:rsid w:val="00495C29"/>
    <w:rsid w:val="004B00B4"/>
    <w:rsid w:val="00511D39"/>
    <w:rsid w:val="005A091B"/>
    <w:rsid w:val="005C45D0"/>
    <w:rsid w:val="00684CED"/>
    <w:rsid w:val="00695117"/>
    <w:rsid w:val="006E1071"/>
    <w:rsid w:val="006F0CC9"/>
    <w:rsid w:val="007129D7"/>
    <w:rsid w:val="0073566B"/>
    <w:rsid w:val="007D76D0"/>
    <w:rsid w:val="00803287"/>
    <w:rsid w:val="00821F42"/>
    <w:rsid w:val="00822937"/>
    <w:rsid w:val="00833C17"/>
    <w:rsid w:val="00854473"/>
    <w:rsid w:val="008B167B"/>
    <w:rsid w:val="008B27DA"/>
    <w:rsid w:val="008C5E88"/>
    <w:rsid w:val="008E5091"/>
    <w:rsid w:val="00912045"/>
    <w:rsid w:val="00913639"/>
    <w:rsid w:val="00941B38"/>
    <w:rsid w:val="00951BAA"/>
    <w:rsid w:val="0099743F"/>
    <w:rsid w:val="009F0453"/>
    <w:rsid w:val="009F429E"/>
    <w:rsid w:val="00A2369B"/>
    <w:rsid w:val="00A349F8"/>
    <w:rsid w:val="00A80751"/>
    <w:rsid w:val="00AB5B14"/>
    <w:rsid w:val="00AD19E9"/>
    <w:rsid w:val="00B26285"/>
    <w:rsid w:val="00B415AF"/>
    <w:rsid w:val="00B57056"/>
    <w:rsid w:val="00B66FE8"/>
    <w:rsid w:val="00B71768"/>
    <w:rsid w:val="00BA0137"/>
    <w:rsid w:val="00BB073C"/>
    <w:rsid w:val="00C00A63"/>
    <w:rsid w:val="00C57B4B"/>
    <w:rsid w:val="00C61E63"/>
    <w:rsid w:val="00C623EA"/>
    <w:rsid w:val="00C816E8"/>
    <w:rsid w:val="00CB7342"/>
    <w:rsid w:val="00CF7B0F"/>
    <w:rsid w:val="00D01E8F"/>
    <w:rsid w:val="00D0622A"/>
    <w:rsid w:val="00D16DE0"/>
    <w:rsid w:val="00D17D9F"/>
    <w:rsid w:val="00DA1545"/>
    <w:rsid w:val="00E17139"/>
    <w:rsid w:val="00E4716B"/>
    <w:rsid w:val="00EC2400"/>
    <w:rsid w:val="00EE1A70"/>
    <w:rsid w:val="00F06A41"/>
    <w:rsid w:val="00F14EA2"/>
    <w:rsid w:val="00F164E2"/>
    <w:rsid w:val="00F25432"/>
    <w:rsid w:val="00F96921"/>
    <w:rsid w:val="00FB3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030AEB"/>
  <w15:docId w15:val="{15B73DED-0DD4-4C12-954B-B576CCB3C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1D39"/>
    <w:pPr>
      <w:widowControl w:val="0"/>
      <w:jc w:val="both"/>
    </w:pPr>
    <w:rPr>
      <w:rFonts w:ascii="Times New Roman" w:eastAsia="仿宋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3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07339D"/>
    <w:rPr>
      <w:rFonts w:ascii="Times New Roman" w:eastAsia="仿宋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33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07339D"/>
    <w:rPr>
      <w:rFonts w:ascii="Times New Roman" w:eastAsia="仿宋" w:hAnsi="Times New Roman"/>
      <w:sz w:val="18"/>
      <w:szCs w:val="18"/>
    </w:rPr>
  </w:style>
  <w:style w:type="table" w:styleId="a5">
    <w:name w:val="Table Grid"/>
    <w:basedOn w:val="a1"/>
    <w:uiPriority w:val="59"/>
    <w:rsid w:val="00B66F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Revision"/>
    <w:hidden/>
    <w:uiPriority w:val="99"/>
    <w:semiHidden/>
    <w:rsid w:val="007129D7"/>
    <w:rPr>
      <w:rFonts w:ascii="Times New Roman" w:eastAsia="仿宋" w:hAnsi="Times New Roman"/>
      <w:kern w:val="2"/>
      <w:sz w:val="32"/>
      <w:szCs w:val="22"/>
    </w:rPr>
  </w:style>
  <w:style w:type="paragraph" w:styleId="a7">
    <w:name w:val="Date"/>
    <w:basedOn w:val="a"/>
    <w:next w:val="a"/>
    <w:link w:val="Char1"/>
    <w:uiPriority w:val="99"/>
    <w:semiHidden/>
    <w:unhideWhenUsed/>
    <w:rsid w:val="00511D39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511D39"/>
    <w:rPr>
      <w:rFonts w:ascii="Times New Roman" w:eastAsia="仿宋" w:hAnsi="Times New Roman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260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X\Desktop\&#25991;&#20214;&#27169;&#26495;2022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7530FD-4C05-444C-A60B-4CF1450C3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文件模板2022</Template>
  <TotalTime>1</TotalTime>
  <Pages>5</Pages>
  <Words>234</Words>
  <Characters>1338</Characters>
  <Application>Microsoft Office Word</Application>
  <DocSecurity>0</DocSecurity>
  <Lines>11</Lines>
  <Paragraphs>3</Paragraphs>
  <ScaleCrop>false</ScaleCrop>
  <Company>微软中国</Company>
  <LinksUpToDate>false</LinksUpToDate>
  <CharactersWithSpaces>1569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</dc:creator>
  <cp:lastModifiedBy>Biao Guo</cp:lastModifiedBy>
  <cp:revision>3</cp:revision>
  <dcterms:created xsi:type="dcterms:W3CDTF">2024-01-31T02:10:00Z</dcterms:created>
  <dcterms:modified xsi:type="dcterms:W3CDTF">2025-02-19T02:41:00Z</dcterms:modified>
</cp:coreProperties>
</file>